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484" w:rsidRDefault="003A46AB" w:rsidP="00E2448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EA0016" wp14:editId="591219D7">
                <wp:simplePos x="0" y="0"/>
                <wp:positionH relativeFrom="column">
                  <wp:posOffset>5296218</wp:posOffset>
                </wp:positionH>
                <wp:positionV relativeFrom="paragraph">
                  <wp:posOffset>-104456</wp:posOffset>
                </wp:positionV>
                <wp:extent cx="28575" cy="7558086"/>
                <wp:effectExtent l="0" t="0" r="28575" b="24130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75580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6" o:spid="_x0000_s1026" style="position:absolute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7.05pt,-8.2pt" to="419.3pt,5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" strokecolor="#a5a5a5 [2092]">
                <v:stroke dashstyle="dash"/>
              </v:line>
            </w:pict>
          </mc:Fallback>
        </mc:AlternateContent>
      </w:r>
      <w:r w:rsidR="00E2448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7642BF" wp14:editId="21EB539C">
                <wp:simplePos x="0" y="0"/>
                <wp:positionH relativeFrom="column">
                  <wp:posOffset>417195</wp:posOffset>
                </wp:positionH>
                <wp:positionV relativeFrom="paragraph">
                  <wp:posOffset>3948430</wp:posOffset>
                </wp:positionV>
                <wp:extent cx="1953895" cy="3119120"/>
                <wp:effectExtent l="0" t="0" r="0" b="508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311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045E96" w:rsidRDefault="00BA32D8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D9CDC00" wp14:editId="45B0CF21">
                                  <wp:extent cx="1762125" cy="301738"/>
                                  <wp:effectExtent l="0" t="0" r="0" b="3175"/>
                                  <wp:docPr id="288" name="Grafik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ckzack-Rot.eps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2125" cy="301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32D8" w:rsidRDefault="00BA32D8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E24484" w:rsidRPr="00480306" w:rsidRDefault="00480306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>I</w:t>
                            </w:r>
                            <w:r w:rsidRPr="00480306"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>ch bin ein von Gott geliebtes Kind …</w:t>
                            </w:r>
                          </w:p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FE72A0" w:rsidP="00E24484">
                            <w:r w:rsidRPr="00C66C52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.85pt;margin-top:310.9pt;width:153.85pt;height:24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" filled="f" stroked="f">
                <v:textbox>
                  <w:txbxContent>
                    <w:p w:rsidR="00045E96" w:rsidRDefault="00BA32D8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>
                        <w:rPr>
                          <w:rFonts w:ascii="Brush Script Std" w:hAnsi="Brush Script Std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D9CDC00" wp14:editId="45B0CF21">
                            <wp:extent cx="1762125" cy="301738"/>
                            <wp:effectExtent l="0" t="0" r="0" b="3175"/>
                            <wp:docPr id="288" name="Grafik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ickzack-Rot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2125" cy="301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32D8" w:rsidRDefault="00BA32D8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E24484" w:rsidRPr="00480306" w:rsidRDefault="00480306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>
                        <w:rPr>
                          <w:rFonts w:ascii="Brush Script Std" w:hAnsi="Brush Script Std"/>
                          <w:sz w:val="48"/>
                          <w:szCs w:val="48"/>
                        </w:rPr>
                        <w:t>I</w:t>
                      </w:r>
                      <w:r w:rsidRPr="00480306">
                        <w:rPr>
                          <w:rFonts w:ascii="Brush Script Std" w:hAnsi="Brush Script Std"/>
                          <w:sz w:val="48"/>
                          <w:szCs w:val="48"/>
                        </w:rPr>
                        <w:t>ch bin ein von Gott geliebtes Kind …</w:t>
                      </w:r>
                    </w:p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FE72A0" w:rsidP="00E24484">
                      <w:r w:rsidRPr="00C66C52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2448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F34051" wp14:editId="1DF7498E">
                <wp:simplePos x="0" y="0"/>
                <wp:positionH relativeFrom="column">
                  <wp:posOffset>8425815</wp:posOffset>
                </wp:positionH>
                <wp:positionV relativeFrom="paragraph">
                  <wp:posOffset>3964305</wp:posOffset>
                </wp:positionV>
                <wp:extent cx="1817370" cy="3103880"/>
                <wp:effectExtent l="0" t="0" r="0" b="127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310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480306" w:rsidRDefault="00BA32D8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D9CDC00" wp14:editId="45B0CF21">
                                  <wp:extent cx="1625600" cy="278360"/>
                                  <wp:effectExtent l="0" t="0" r="0" b="7620"/>
                                  <wp:docPr id="291" name="Grafik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ckzack-Rot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5600" cy="278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0306" w:rsidRDefault="00480306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480306" w:rsidRDefault="00480306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480306" w:rsidRDefault="00480306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C415C2" w:rsidRPr="00480306" w:rsidRDefault="00480306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 xml:space="preserve"> …un</w:t>
                            </w:r>
                            <w:r w:rsidRPr="00480306"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>d du auch !</w:t>
                            </w:r>
                          </w:p>
                          <w:p w:rsidR="00C415C2" w:rsidRPr="00C66C52" w:rsidRDefault="00C415C2" w:rsidP="00E24484"/>
                          <w:p w:rsidR="00C415C2" w:rsidRDefault="00C415C2" w:rsidP="00E24484"/>
                          <w:p w:rsidR="00480306" w:rsidRPr="00C66C52" w:rsidRDefault="00480306" w:rsidP="00E24484"/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FE72A0" w:rsidP="00C415C2">
                            <w:pPr>
                              <w:jc w:val="right"/>
                            </w:pPr>
                            <w:r w:rsidRPr="00C66C52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63.45pt;margin-top:312.15pt;width:143.1pt;height:24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" filled="f" stroked="f">
                <v:textbox>
                  <w:txbxContent>
                    <w:p w:rsidR="00480306" w:rsidRDefault="00BA32D8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>
                        <w:rPr>
                          <w:rFonts w:ascii="Brush Script Std" w:hAnsi="Brush Script Std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D9CDC00" wp14:editId="45B0CF21">
                            <wp:extent cx="1625600" cy="278360"/>
                            <wp:effectExtent l="0" t="0" r="0" b="7620"/>
                            <wp:docPr id="291" name="Grafik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ickzack-Rot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5600" cy="278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0306" w:rsidRDefault="00480306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480306" w:rsidRDefault="00480306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480306" w:rsidRDefault="00480306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C415C2" w:rsidRPr="00480306" w:rsidRDefault="00480306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>
                        <w:rPr>
                          <w:rFonts w:ascii="Brush Script Std" w:hAnsi="Brush Script Std"/>
                          <w:sz w:val="48"/>
                          <w:szCs w:val="48"/>
                        </w:rPr>
                        <w:t xml:space="preserve"> …un</w:t>
                      </w:r>
                      <w:r w:rsidRPr="00480306">
                        <w:rPr>
                          <w:rFonts w:ascii="Brush Script Std" w:hAnsi="Brush Script Std"/>
                          <w:sz w:val="48"/>
                          <w:szCs w:val="48"/>
                        </w:rPr>
                        <w:t>d du auch !</w:t>
                      </w:r>
                    </w:p>
                    <w:p w:rsidR="00C415C2" w:rsidRPr="00C66C52" w:rsidRDefault="00C415C2" w:rsidP="00E24484"/>
                    <w:p w:rsidR="00C415C2" w:rsidRDefault="00C415C2" w:rsidP="00E24484"/>
                    <w:p w:rsidR="00480306" w:rsidRPr="00C66C52" w:rsidRDefault="00480306" w:rsidP="00E24484"/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FE72A0" w:rsidP="00C415C2">
                      <w:pPr>
                        <w:jc w:val="right"/>
                      </w:pPr>
                      <w:r w:rsidRPr="00C66C52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2448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CD962B" wp14:editId="1406B156">
                <wp:simplePos x="0" y="0"/>
                <wp:positionH relativeFrom="column">
                  <wp:posOffset>5682681</wp:posOffset>
                </wp:positionH>
                <wp:positionV relativeFrom="paragraph">
                  <wp:posOffset>3996055</wp:posOffset>
                </wp:positionV>
                <wp:extent cx="1859915" cy="3103880"/>
                <wp:effectExtent l="0" t="0" r="0" b="127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310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7B478D" w:rsidRDefault="00BA32D8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D9CDC00" wp14:editId="45B0CF21">
                                  <wp:extent cx="1668145" cy="285645"/>
                                  <wp:effectExtent l="0" t="0" r="0" b="635"/>
                                  <wp:docPr id="290" name="Grafik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ckzack-Rot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8145" cy="285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5E96" w:rsidRDefault="00045E96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E24484" w:rsidRPr="007B478D" w:rsidRDefault="007B478D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 w:rsidRPr="007B478D"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>Dies ist mein Evangelium …</w:t>
                            </w:r>
                          </w:p>
                          <w:p w:rsidR="00E24484" w:rsidRDefault="00E24484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66C52" w:rsidP="00E24484"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47.45pt;margin-top:314.65pt;width:146.45pt;height:24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" filled="f" stroked="f">
                <v:textbox>
                  <w:txbxContent>
                    <w:p w:rsidR="007B478D" w:rsidRDefault="00BA32D8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>
                        <w:rPr>
                          <w:rFonts w:ascii="Brush Script Std" w:hAnsi="Brush Script Std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D9CDC00" wp14:editId="45B0CF21">
                            <wp:extent cx="1668145" cy="285645"/>
                            <wp:effectExtent l="0" t="0" r="0" b="635"/>
                            <wp:docPr id="290" name="Grafik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ickzack-Rot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8145" cy="285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5E96" w:rsidRDefault="00045E96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E24484" w:rsidRPr="007B478D" w:rsidRDefault="007B478D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 w:rsidRPr="007B478D">
                        <w:rPr>
                          <w:rFonts w:ascii="Brush Script Std" w:hAnsi="Brush Script Std"/>
                          <w:sz w:val="48"/>
                          <w:szCs w:val="48"/>
                        </w:rPr>
                        <w:t>Dies ist mein Evangelium …</w:t>
                      </w:r>
                    </w:p>
                    <w:p w:rsidR="00E24484" w:rsidRDefault="00E24484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66C52" w:rsidP="00E24484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E2448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CDEF2E" wp14:editId="7A5DA7BA">
                <wp:simplePos x="0" y="0"/>
                <wp:positionH relativeFrom="column">
                  <wp:posOffset>5730240</wp:posOffset>
                </wp:positionH>
                <wp:positionV relativeFrom="paragraph">
                  <wp:posOffset>322580</wp:posOffset>
                </wp:positionV>
                <wp:extent cx="1734185" cy="3103880"/>
                <wp:effectExtent l="0" t="0" r="0" b="127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10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1080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7B478D" w:rsidRDefault="00BA32D8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D9CDC00" wp14:editId="45B0CF21">
                                  <wp:extent cx="1542415" cy="264116"/>
                                  <wp:effectExtent l="0" t="0" r="635" b="3175"/>
                                  <wp:docPr id="30" name="Grafi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ckzack-Rot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2415" cy="264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478D" w:rsidRDefault="007B478D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7B478D" w:rsidRDefault="007B478D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7B478D" w:rsidRDefault="007B478D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E24484" w:rsidRPr="007B478D" w:rsidRDefault="007B478D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 w:rsidRPr="007B478D"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>… werde Mensch!</w:t>
                            </w:r>
                          </w:p>
                          <w:p w:rsidR="00E24484" w:rsidRPr="00C66C52" w:rsidRDefault="00E24484" w:rsidP="00E24484"/>
                          <w:p w:rsidR="00C415C2" w:rsidRDefault="00C415C2" w:rsidP="00E24484"/>
                          <w:p w:rsidR="00045E96" w:rsidRPr="00C66C52" w:rsidRDefault="00045E96" w:rsidP="00E24484"/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C66C52" w:rsidP="00C415C2">
                            <w:pPr>
                              <w:jc w:val="right"/>
                            </w:pPr>
                            <w:r w:rsidRPr="00C66C52"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29" type="#_x0000_t202" style="position:absolute;margin-left:451.2pt;margin-top:25.4pt;width:136.55pt;height:24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" filled="f" stroked="f">
                <v:textbox>
                  <w:txbxContent>
                    <w:p w:rsidR="007B478D" w:rsidRDefault="00BA32D8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>
                        <w:rPr>
                          <w:rFonts w:ascii="Brush Script Std" w:hAnsi="Brush Script Std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D9CDC00" wp14:editId="45B0CF21">
                            <wp:extent cx="1542415" cy="264116"/>
                            <wp:effectExtent l="0" t="0" r="635" b="3175"/>
                            <wp:docPr id="30" name="Grafi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ickzack-Rot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2415" cy="264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478D" w:rsidRDefault="007B478D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7B478D" w:rsidRDefault="007B478D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7B478D" w:rsidRDefault="007B478D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E24484" w:rsidRPr="007B478D" w:rsidRDefault="007B478D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 w:rsidRPr="007B478D">
                        <w:rPr>
                          <w:rFonts w:ascii="Brush Script Std" w:hAnsi="Brush Script Std"/>
                          <w:sz w:val="48"/>
                          <w:szCs w:val="48"/>
                        </w:rPr>
                        <w:t>… werde Mensch!</w:t>
                      </w:r>
                    </w:p>
                    <w:p w:rsidR="00E24484" w:rsidRPr="00C66C52" w:rsidRDefault="00E24484" w:rsidP="00E24484"/>
                    <w:p w:rsidR="00C415C2" w:rsidRDefault="00C415C2" w:rsidP="00E24484"/>
                    <w:p w:rsidR="00045E96" w:rsidRPr="00C66C52" w:rsidRDefault="00045E96" w:rsidP="00E24484"/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C66C52" w:rsidP="00C415C2">
                      <w:pPr>
                        <w:jc w:val="right"/>
                      </w:pPr>
                      <w:r w:rsidRPr="00C66C52"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2448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F8799C" wp14:editId="585E5D5E">
                <wp:simplePos x="0" y="0"/>
                <wp:positionH relativeFrom="column">
                  <wp:posOffset>3018155</wp:posOffset>
                </wp:positionH>
                <wp:positionV relativeFrom="paragraph">
                  <wp:posOffset>322580</wp:posOffset>
                </wp:positionV>
                <wp:extent cx="1975485" cy="3103880"/>
                <wp:effectExtent l="0" t="0" r="0" b="127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310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1080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7B478D" w:rsidRDefault="00BA32D8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D9CDC00" wp14:editId="45B0CF21">
                                  <wp:extent cx="1783715" cy="305435"/>
                                  <wp:effectExtent l="0" t="0" r="6985" b="0"/>
                                  <wp:docPr id="29" name="Grafi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ckzack-Rot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715" cy="30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5E96" w:rsidRDefault="00045E96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E24484" w:rsidRPr="007B478D" w:rsidRDefault="007B478D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 w:rsidRPr="007B478D"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>Mach’s wie Gott ….</w:t>
                            </w:r>
                          </w:p>
                          <w:p w:rsidR="00E24484" w:rsidRPr="00C66C52" w:rsidRDefault="00E24484" w:rsidP="00E24484"/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FE72A0" w:rsidP="00E24484">
                            <w:r w:rsidRPr="00C66C52"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7.65pt;margin-top:25.4pt;width:155.55pt;height:24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" filled="f" stroked="f">
                <v:textbox>
                  <w:txbxContent>
                    <w:p w:rsidR="007B478D" w:rsidRDefault="00BA32D8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>
                        <w:rPr>
                          <w:rFonts w:ascii="Brush Script Std" w:hAnsi="Brush Script Std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D9CDC00" wp14:editId="45B0CF21">
                            <wp:extent cx="1783715" cy="305435"/>
                            <wp:effectExtent l="0" t="0" r="6985" b="0"/>
                            <wp:docPr id="29" name="Grafi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ickzack-Rot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715" cy="305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5E96" w:rsidRDefault="00045E96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E24484" w:rsidRPr="007B478D" w:rsidRDefault="007B478D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 w:rsidRPr="007B478D">
                        <w:rPr>
                          <w:rFonts w:ascii="Brush Script Std" w:hAnsi="Brush Script Std"/>
                          <w:sz w:val="48"/>
                          <w:szCs w:val="48"/>
                        </w:rPr>
                        <w:t>Mach’s wie Gott ….</w:t>
                      </w:r>
                    </w:p>
                    <w:p w:rsidR="00E24484" w:rsidRPr="00C66C52" w:rsidRDefault="00E24484" w:rsidP="00E24484"/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FE72A0" w:rsidP="00E24484">
                      <w:r w:rsidRPr="00C66C52"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2448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30B731" wp14:editId="62F096AF">
                <wp:simplePos x="0" y="0"/>
                <wp:positionH relativeFrom="column">
                  <wp:posOffset>3023870</wp:posOffset>
                </wp:positionH>
                <wp:positionV relativeFrom="paragraph">
                  <wp:posOffset>3971290</wp:posOffset>
                </wp:positionV>
                <wp:extent cx="1975485" cy="3103880"/>
                <wp:effectExtent l="0" t="0" r="0" b="127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310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7B478D" w:rsidRDefault="00BA32D8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D9CDC00" wp14:editId="45B0CF21">
                                  <wp:extent cx="1783715" cy="305435"/>
                                  <wp:effectExtent l="0" t="0" r="6985" b="0"/>
                                  <wp:docPr id="289" name="Grafik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ckzack-Rot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715" cy="30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478D" w:rsidRDefault="007B478D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7B478D" w:rsidRDefault="007B478D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7B478D" w:rsidRDefault="007B478D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7B478D" w:rsidRDefault="007B478D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E24484" w:rsidRPr="007B478D" w:rsidRDefault="007B478D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 xml:space="preserve">… </w:t>
                            </w:r>
                            <w:r w:rsidRPr="007B478D"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>für Dich !</w:t>
                            </w:r>
                          </w:p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66C52" w:rsidP="00C415C2">
                            <w:pPr>
                              <w:jc w:val="right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8.1pt;margin-top:312.7pt;width:155.55pt;height:24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" filled="f" stroked="f">
                <v:textbox>
                  <w:txbxContent>
                    <w:p w:rsidR="007B478D" w:rsidRDefault="00BA32D8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>
                        <w:rPr>
                          <w:rFonts w:ascii="Brush Script Std" w:hAnsi="Brush Script Std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D9CDC00" wp14:editId="45B0CF21">
                            <wp:extent cx="1783715" cy="305435"/>
                            <wp:effectExtent l="0" t="0" r="6985" b="0"/>
                            <wp:docPr id="289" name="Grafik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ickzack-Rot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715" cy="305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478D" w:rsidRDefault="007B478D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7B478D" w:rsidRDefault="007B478D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7B478D" w:rsidRDefault="007B478D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7B478D" w:rsidRDefault="007B478D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E24484" w:rsidRPr="007B478D" w:rsidRDefault="007B478D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>
                        <w:rPr>
                          <w:rFonts w:ascii="Brush Script Std" w:hAnsi="Brush Script Std"/>
                          <w:sz w:val="48"/>
                          <w:szCs w:val="48"/>
                        </w:rPr>
                        <w:t xml:space="preserve">… </w:t>
                      </w:r>
                      <w:r w:rsidRPr="007B478D">
                        <w:rPr>
                          <w:rFonts w:ascii="Brush Script Std" w:hAnsi="Brush Script Std"/>
                          <w:sz w:val="48"/>
                          <w:szCs w:val="48"/>
                        </w:rPr>
                        <w:t>für Dich !</w:t>
                      </w:r>
                    </w:p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66C52" w:rsidP="00C415C2">
                      <w:pPr>
                        <w:jc w:val="right"/>
                      </w:pPr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E2448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A725" wp14:editId="0005FBAE">
                <wp:simplePos x="0" y="0"/>
                <wp:positionH relativeFrom="column">
                  <wp:posOffset>8274191</wp:posOffset>
                </wp:positionH>
                <wp:positionV relativeFrom="paragraph">
                  <wp:posOffset>338385</wp:posOffset>
                </wp:positionV>
                <wp:extent cx="1975555" cy="3104444"/>
                <wp:effectExtent l="0" t="0" r="0" b="127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555" cy="3104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1080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045E96" w:rsidRDefault="00BA32D8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D9CDC00" wp14:editId="45B0CF21">
                                  <wp:extent cx="1783715" cy="305435"/>
                                  <wp:effectExtent l="0" t="0" r="6985" b="0"/>
                                  <wp:docPr id="31" name="Grafik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ckzack-Rot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715" cy="30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32D8" w:rsidRDefault="00BA32D8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E24484" w:rsidRPr="00480306" w:rsidRDefault="00480306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 w:rsidRPr="00480306"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>Wenn ich nicht mehr weiter weiß …</w:t>
                            </w:r>
                          </w:p>
                          <w:p w:rsidR="00E24484" w:rsidRPr="00C66C52" w:rsidRDefault="00E24484" w:rsidP="00E24484"/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C415C2" w:rsidP="00E24484"/>
                          <w:p w:rsidR="00C415C2" w:rsidRPr="00C66C52" w:rsidRDefault="00FE72A0" w:rsidP="00E24484">
                            <w:r w:rsidRPr="00C66C52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51.5pt;margin-top:26.65pt;width:155.55pt;height:244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" filled="f" stroked="f">
                <v:textbox>
                  <w:txbxContent>
                    <w:p w:rsidR="00045E96" w:rsidRDefault="00BA32D8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>
                        <w:rPr>
                          <w:rFonts w:ascii="Brush Script Std" w:hAnsi="Brush Script Std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D9CDC00" wp14:editId="45B0CF21">
                            <wp:extent cx="1783715" cy="305435"/>
                            <wp:effectExtent l="0" t="0" r="6985" b="0"/>
                            <wp:docPr id="31" name="Grafik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ickzack-Rot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715" cy="305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32D8" w:rsidRDefault="00BA32D8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E24484" w:rsidRPr="00480306" w:rsidRDefault="00480306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 w:rsidRPr="00480306">
                        <w:rPr>
                          <w:rFonts w:ascii="Brush Script Std" w:hAnsi="Brush Script Std"/>
                          <w:sz w:val="48"/>
                          <w:szCs w:val="48"/>
                        </w:rPr>
                        <w:t>Wenn ich nicht mehr weiter weiß …</w:t>
                      </w:r>
                    </w:p>
                    <w:p w:rsidR="00E24484" w:rsidRPr="00C66C52" w:rsidRDefault="00E24484" w:rsidP="00E24484"/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C415C2" w:rsidP="00E24484"/>
                    <w:p w:rsidR="00C415C2" w:rsidRPr="00C66C52" w:rsidRDefault="00FE72A0" w:rsidP="00E24484">
                      <w:r w:rsidRPr="00C66C52"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E24484" w:rsidRDefault="00C415C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FE1269" wp14:editId="24153F9B">
                <wp:simplePos x="0" y="0"/>
                <wp:positionH relativeFrom="column">
                  <wp:posOffset>306705</wp:posOffset>
                </wp:positionH>
                <wp:positionV relativeFrom="paragraph">
                  <wp:posOffset>193040</wp:posOffset>
                </wp:positionV>
                <wp:extent cx="1875790" cy="3103880"/>
                <wp:effectExtent l="0" t="0" r="0" b="127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310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1080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E24484" w:rsidRDefault="00BA32D8" w:rsidP="00E24484">
                            <w:r>
                              <w:rPr>
                                <w:rFonts w:ascii="Brush Script Std" w:hAnsi="Brush Script Std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D9CDC00" wp14:editId="45B0CF21">
                                  <wp:extent cx="1684020" cy="288364"/>
                                  <wp:effectExtent l="0" t="0" r="0" b="0"/>
                                  <wp:docPr id="28" name="Grafi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ckzack-Rot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4020" cy="288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0306" w:rsidRDefault="00480306" w:rsidP="00E24484"/>
                          <w:p w:rsidR="00480306" w:rsidRDefault="00480306" w:rsidP="00E24484"/>
                          <w:p w:rsidR="00480306" w:rsidRDefault="00480306" w:rsidP="00E24484"/>
                          <w:p w:rsidR="00480306" w:rsidRDefault="00480306" w:rsidP="00E24484"/>
                          <w:p w:rsidR="00480306" w:rsidRDefault="00480306" w:rsidP="00E24484"/>
                          <w:p w:rsidR="00480306" w:rsidRDefault="00480306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480306" w:rsidRPr="00480306" w:rsidRDefault="00480306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 w:rsidRPr="00480306"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 xml:space="preserve">… sagt mir </w:t>
                            </w:r>
                            <w:proofErr w:type="gramStart"/>
                            <w: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>E</w:t>
                            </w:r>
                            <w:r w:rsidRPr="00480306"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>iner</w:t>
                            </w:r>
                            <w:proofErr w:type="gramEnd"/>
                            <w:r w:rsidRPr="00480306"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 xml:space="preserve"> Mut zu!</w:t>
                            </w:r>
                          </w:p>
                          <w:p w:rsidR="00C415C2" w:rsidRDefault="00C415C2" w:rsidP="00E24484"/>
                          <w:p w:rsidR="00480306" w:rsidRDefault="00480306" w:rsidP="00E24484"/>
                          <w:p w:rsidR="00C415C2" w:rsidRPr="00C66C52" w:rsidRDefault="00FE72A0" w:rsidP="00C415C2">
                            <w:pPr>
                              <w:jc w:val="right"/>
                            </w:pPr>
                            <w:r w:rsidRPr="00C66C52">
                              <w:t>7</w:t>
                            </w:r>
                          </w:p>
                          <w:p w:rsidR="00C415C2" w:rsidRDefault="00C415C2" w:rsidP="00C415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4.15pt;margin-top:15.2pt;width:147.7pt;height:24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" filled="f" stroked="f">
                <v:textbox>
                  <w:txbxContent>
                    <w:p w:rsidR="00E24484" w:rsidRDefault="00BA32D8" w:rsidP="00E24484">
                      <w:r>
                        <w:rPr>
                          <w:rFonts w:ascii="Brush Script Std" w:hAnsi="Brush Script Std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D9CDC00" wp14:editId="45B0CF21">
                            <wp:extent cx="1684020" cy="288364"/>
                            <wp:effectExtent l="0" t="0" r="0" b="0"/>
                            <wp:docPr id="28" name="Grafik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ickzack-Rot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4020" cy="288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0306" w:rsidRDefault="00480306" w:rsidP="00E24484"/>
                    <w:p w:rsidR="00480306" w:rsidRDefault="00480306" w:rsidP="00E24484"/>
                    <w:p w:rsidR="00480306" w:rsidRDefault="00480306" w:rsidP="00E24484"/>
                    <w:p w:rsidR="00480306" w:rsidRDefault="00480306" w:rsidP="00E24484"/>
                    <w:p w:rsidR="00480306" w:rsidRDefault="00480306" w:rsidP="00E24484"/>
                    <w:p w:rsidR="00480306" w:rsidRDefault="00480306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480306" w:rsidRPr="00480306" w:rsidRDefault="00480306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 w:rsidRPr="00480306">
                        <w:rPr>
                          <w:rFonts w:ascii="Brush Script Std" w:hAnsi="Brush Script Std"/>
                          <w:sz w:val="48"/>
                          <w:szCs w:val="48"/>
                        </w:rPr>
                        <w:t xml:space="preserve">… sagt mir </w:t>
                      </w:r>
                      <w:proofErr w:type="gramStart"/>
                      <w:r>
                        <w:rPr>
                          <w:rFonts w:ascii="Brush Script Std" w:hAnsi="Brush Script Std"/>
                          <w:sz w:val="48"/>
                          <w:szCs w:val="48"/>
                        </w:rPr>
                        <w:t>E</w:t>
                      </w:r>
                      <w:r w:rsidRPr="00480306">
                        <w:rPr>
                          <w:rFonts w:ascii="Brush Script Std" w:hAnsi="Brush Script Std"/>
                          <w:sz w:val="48"/>
                          <w:szCs w:val="48"/>
                        </w:rPr>
                        <w:t>iner</w:t>
                      </w:r>
                      <w:proofErr w:type="gramEnd"/>
                      <w:r w:rsidRPr="00480306">
                        <w:rPr>
                          <w:rFonts w:ascii="Brush Script Std" w:hAnsi="Brush Script Std"/>
                          <w:sz w:val="48"/>
                          <w:szCs w:val="48"/>
                        </w:rPr>
                        <w:t xml:space="preserve"> Mut zu!</w:t>
                      </w:r>
                    </w:p>
                    <w:p w:rsidR="00C415C2" w:rsidRDefault="00C415C2" w:rsidP="00E24484"/>
                    <w:p w:rsidR="00480306" w:rsidRDefault="00480306" w:rsidP="00E24484"/>
                    <w:p w:rsidR="00C415C2" w:rsidRPr="00C66C52" w:rsidRDefault="00FE72A0" w:rsidP="00C415C2">
                      <w:pPr>
                        <w:jc w:val="right"/>
                      </w:pPr>
                      <w:r w:rsidRPr="00C66C52">
                        <w:t>7</w:t>
                      </w:r>
                    </w:p>
                    <w:p w:rsidR="00C415C2" w:rsidRDefault="00C415C2" w:rsidP="00C415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24484">
        <w:br w:type="page"/>
      </w:r>
    </w:p>
    <w:p w:rsidR="0040214C" w:rsidRDefault="00F37F8D" w:rsidP="00420392">
      <w:bookmarkStart w:id="0" w:name="_GoBack"/>
      <w:bookmarkEnd w:id="0"/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1311C6" wp14:editId="4A9DC9D9">
                <wp:simplePos x="0" y="0"/>
                <wp:positionH relativeFrom="column">
                  <wp:posOffset>5049520</wp:posOffset>
                </wp:positionH>
                <wp:positionV relativeFrom="paragraph">
                  <wp:posOffset>-103505</wp:posOffset>
                </wp:positionV>
                <wp:extent cx="0" cy="3618230"/>
                <wp:effectExtent l="0" t="0" r="19050" b="20320"/>
                <wp:wrapNone/>
                <wp:docPr id="19" name="Gerade Verbindu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82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6pt,-8.15pt" to="397.6pt,2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" strokecolor="gray [1629]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EF0B51" wp14:editId="4791E7E2">
                <wp:simplePos x="0" y="0"/>
                <wp:positionH relativeFrom="column">
                  <wp:posOffset>2599690</wp:posOffset>
                </wp:positionH>
                <wp:positionV relativeFrom="paragraph">
                  <wp:posOffset>3515995</wp:posOffset>
                </wp:positionV>
                <wp:extent cx="2449195" cy="0"/>
                <wp:effectExtent l="0" t="0" r="27305" b="19050"/>
                <wp:wrapNone/>
                <wp:docPr id="20" name="Gerade Verbindu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91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0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pt,276.85pt" to="397.55pt,2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" strokecolor="gray [1629]"/>
            </w:pict>
          </mc:Fallback>
        </mc:AlternateContent>
      </w:r>
      <w:r w:rsidR="00BA32D8">
        <w:rPr>
          <w:rFonts w:ascii="Brush Script Std" w:hAnsi="Brush Script Std"/>
          <w:noProof/>
          <w:sz w:val="48"/>
          <w:szCs w:val="48"/>
          <w:lang w:eastAsia="de-DE"/>
        </w:rPr>
        <w:drawing>
          <wp:anchor distT="0" distB="0" distL="114300" distR="114300" simplePos="0" relativeHeight="251692032" behindDoc="1" locked="0" layoutInCell="1" allowOverlap="1" wp14:anchorId="4379B18D" wp14:editId="2E9D5001">
            <wp:simplePos x="0" y="0"/>
            <wp:positionH relativeFrom="column">
              <wp:posOffset>971550</wp:posOffset>
            </wp:positionH>
            <wp:positionV relativeFrom="paragraph">
              <wp:posOffset>1757045</wp:posOffset>
            </wp:positionV>
            <wp:extent cx="2805430" cy="367030"/>
            <wp:effectExtent l="0" t="0" r="0" b="0"/>
            <wp:wrapThrough wrapText="bothSides">
              <wp:wrapPolygon edited="0">
                <wp:start x="21600" y="6727"/>
                <wp:lineTo x="21453" y="6727"/>
                <wp:lineTo x="19253" y="1121"/>
                <wp:lineTo x="16906" y="0"/>
                <wp:lineTo x="14413" y="3363"/>
                <wp:lineTo x="12213" y="8969"/>
                <wp:lineTo x="12066" y="8969"/>
                <wp:lineTo x="9866" y="3363"/>
                <wp:lineTo x="9720" y="3363"/>
                <wp:lineTo x="7519" y="2242"/>
                <wp:lineTo x="5026" y="2242"/>
                <wp:lineTo x="2826" y="7848"/>
                <wp:lineTo x="2679" y="7848"/>
                <wp:lineTo x="479" y="5606"/>
                <wp:lineTo x="186" y="6727"/>
                <wp:lineTo x="186" y="20180"/>
                <wp:lineTo x="2826" y="20180"/>
                <wp:lineTo x="5026" y="16817"/>
                <wp:lineTo x="5173" y="16817"/>
                <wp:lineTo x="7373" y="15696"/>
                <wp:lineTo x="9866" y="15696"/>
                <wp:lineTo x="12066" y="20180"/>
                <wp:lineTo x="12213" y="20180"/>
                <wp:lineTo x="14413" y="15696"/>
                <wp:lineTo x="16906" y="15696"/>
                <wp:lineTo x="19107" y="14574"/>
                <wp:lineTo x="21600" y="17938"/>
                <wp:lineTo x="21600" y="6727"/>
              </wp:wrapPolygon>
            </wp:wrapThrough>
            <wp:docPr id="293" name="Grafi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ckzack-Rot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543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6A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33B882" wp14:editId="053A2248">
                <wp:simplePos x="0" y="0"/>
                <wp:positionH relativeFrom="column">
                  <wp:posOffset>2567305</wp:posOffset>
                </wp:positionH>
                <wp:positionV relativeFrom="paragraph">
                  <wp:posOffset>3753168</wp:posOffset>
                </wp:positionV>
                <wp:extent cx="0" cy="3629026"/>
                <wp:effectExtent l="0" t="0" r="19050" b="9525"/>
                <wp:wrapNone/>
                <wp:docPr id="18" name="Gerade Verbindu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290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8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15pt,295.55pt" to="202.15pt,5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" strokecolor="#a5a5a5 [2092]">
                <v:stroke dashstyle="dash"/>
              </v:line>
            </w:pict>
          </mc:Fallback>
        </mc:AlternateContent>
      </w:r>
      <w:r w:rsidR="003A46A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41C979" wp14:editId="50DAEBF7">
                <wp:simplePos x="0" y="0"/>
                <wp:positionH relativeFrom="column">
                  <wp:posOffset>5295900</wp:posOffset>
                </wp:positionH>
                <wp:positionV relativeFrom="paragraph">
                  <wp:posOffset>3752850</wp:posOffset>
                </wp:positionV>
                <wp:extent cx="5214620" cy="0"/>
                <wp:effectExtent l="0" t="0" r="24130" b="19050"/>
                <wp:wrapNone/>
                <wp:docPr id="17" name="Gerade Verbindu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4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pt,295.5pt" to="827.6pt,2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" strokecolor="#a5a5a5 [2092]">
                <v:stroke dashstyle="dash"/>
              </v:line>
            </w:pict>
          </mc:Fallback>
        </mc:AlternateContent>
      </w:r>
      <w:r w:rsidR="00E2448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B47BB" wp14:editId="551BCB71">
                <wp:simplePos x="0" y="0"/>
                <wp:positionH relativeFrom="column">
                  <wp:posOffset>417195</wp:posOffset>
                </wp:positionH>
                <wp:positionV relativeFrom="paragraph">
                  <wp:posOffset>3948430</wp:posOffset>
                </wp:positionV>
                <wp:extent cx="1953895" cy="3119120"/>
                <wp:effectExtent l="0" t="0" r="0" b="508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311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480306" w:rsidRDefault="00BA32D8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4E0947EC" wp14:editId="5518F862">
                                  <wp:extent cx="1762125" cy="301738"/>
                                  <wp:effectExtent l="0" t="0" r="0" b="3175"/>
                                  <wp:docPr id="23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ckzack-Rot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2125" cy="301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0BC" w:rsidRDefault="000C70BC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E24484" w:rsidRPr="00480306" w:rsidRDefault="00480306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 w:rsidRPr="00480306"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>Ich kenn‘ da einen …</w:t>
                            </w:r>
                          </w:p>
                          <w:p w:rsidR="00E24484" w:rsidRDefault="00E24484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2.85pt;margin-top:310.9pt;width:153.85pt;height:24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" filled="f" stroked="f">
                <v:textbox>
                  <w:txbxContent>
                    <w:p w:rsidR="00480306" w:rsidRDefault="00BA32D8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>
                        <w:rPr>
                          <w:rFonts w:ascii="Brush Script Std" w:hAnsi="Brush Script Std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4E0947EC" wp14:editId="5518F862">
                            <wp:extent cx="1762125" cy="301738"/>
                            <wp:effectExtent l="0" t="0" r="0" b="3175"/>
                            <wp:docPr id="23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ickzack-Rot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2125" cy="301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0BC" w:rsidRDefault="000C70BC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E24484" w:rsidRPr="00480306" w:rsidRDefault="00480306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 w:rsidRPr="00480306">
                        <w:rPr>
                          <w:rFonts w:ascii="Brush Script Std" w:hAnsi="Brush Script Std"/>
                          <w:sz w:val="48"/>
                          <w:szCs w:val="48"/>
                        </w:rPr>
                        <w:t>Ich kenn‘ da einen …</w:t>
                      </w:r>
                    </w:p>
                    <w:p w:rsidR="00E24484" w:rsidRDefault="00E24484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2448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58874B" wp14:editId="2D4B0889">
                <wp:simplePos x="0" y="0"/>
                <wp:positionH relativeFrom="column">
                  <wp:posOffset>8425815</wp:posOffset>
                </wp:positionH>
                <wp:positionV relativeFrom="paragraph">
                  <wp:posOffset>3964305</wp:posOffset>
                </wp:positionV>
                <wp:extent cx="1817370" cy="3103880"/>
                <wp:effectExtent l="0" t="0" r="0" b="127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310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C415C2" w:rsidRDefault="00BA32D8" w:rsidP="00E24484">
                            <w:r>
                              <w:rPr>
                                <w:rFonts w:ascii="Brush Script Std" w:hAnsi="Brush Script Std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D9CDC00" wp14:editId="45B0CF21">
                                  <wp:extent cx="1625600" cy="278360"/>
                                  <wp:effectExtent l="0" t="0" r="0" b="7620"/>
                                  <wp:docPr id="24" name="Grafi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ckzack-Rot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5600" cy="278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0306" w:rsidRDefault="00480306" w:rsidP="00E24484"/>
                          <w:p w:rsidR="00480306" w:rsidRDefault="00480306" w:rsidP="00E24484"/>
                          <w:p w:rsidR="00480306" w:rsidRDefault="00480306" w:rsidP="00E24484"/>
                          <w:p w:rsidR="00480306" w:rsidRDefault="00480306" w:rsidP="00E24484"/>
                          <w:p w:rsidR="00480306" w:rsidRDefault="00480306" w:rsidP="00E24484"/>
                          <w:p w:rsidR="00480306" w:rsidRDefault="00480306" w:rsidP="00E24484"/>
                          <w:p w:rsidR="00480306" w:rsidRDefault="00480306" w:rsidP="00E24484"/>
                          <w:p w:rsidR="00480306" w:rsidRPr="00480306" w:rsidRDefault="00480306" w:rsidP="00480306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>…</w:t>
                            </w:r>
                            <w:r w:rsidRPr="00480306"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 xml:space="preserve">und darf </w:t>
                            </w:r>
                            <w: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 xml:space="preserve">wieder </w:t>
                            </w:r>
                            <w:r w:rsidRPr="00480306"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>neu anfangen</w:t>
                            </w:r>
                          </w:p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C415C2">
                            <w:pPr>
                              <w:jc w:val="righ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63.45pt;margin-top:312.15pt;width:143.1pt;height:24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" filled="f" stroked="f">
                <v:textbox>
                  <w:txbxContent>
                    <w:p w:rsidR="00C415C2" w:rsidRDefault="00BA32D8" w:rsidP="00E24484">
                      <w:r>
                        <w:rPr>
                          <w:rFonts w:ascii="Brush Script Std" w:hAnsi="Brush Script Std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D9CDC00" wp14:editId="45B0CF21">
                            <wp:extent cx="1625600" cy="278360"/>
                            <wp:effectExtent l="0" t="0" r="0" b="7620"/>
                            <wp:docPr id="24" name="Grafi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ickzack-Rot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5600" cy="278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0306" w:rsidRDefault="00480306" w:rsidP="00E24484"/>
                    <w:p w:rsidR="00480306" w:rsidRDefault="00480306" w:rsidP="00E24484"/>
                    <w:p w:rsidR="00480306" w:rsidRDefault="00480306" w:rsidP="00E24484"/>
                    <w:p w:rsidR="00480306" w:rsidRDefault="00480306" w:rsidP="00E24484"/>
                    <w:p w:rsidR="00480306" w:rsidRDefault="00480306" w:rsidP="00E24484"/>
                    <w:p w:rsidR="00480306" w:rsidRDefault="00480306" w:rsidP="00E24484"/>
                    <w:p w:rsidR="00480306" w:rsidRDefault="00480306" w:rsidP="00E24484"/>
                    <w:p w:rsidR="00480306" w:rsidRPr="00480306" w:rsidRDefault="00480306" w:rsidP="00480306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>
                        <w:rPr>
                          <w:rFonts w:ascii="Brush Script Std" w:hAnsi="Brush Script Std"/>
                          <w:sz w:val="48"/>
                          <w:szCs w:val="48"/>
                        </w:rPr>
                        <w:t>…</w:t>
                      </w:r>
                      <w:r w:rsidRPr="00480306">
                        <w:rPr>
                          <w:rFonts w:ascii="Brush Script Std" w:hAnsi="Brush Script Std"/>
                          <w:sz w:val="48"/>
                          <w:szCs w:val="48"/>
                        </w:rPr>
                        <w:t xml:space="preserve">und darf </w:t>
                      </w:r>
                      <w:r>
                        <w:rPr>
                          <w:rFonts w:ascii="Brush Script Std" w:hAnsi="Brush Script Std"/>
                          <w:sz w:val="48"/>
                          <w:szCs w:val="48"/>
                        </w:rPr>
                        <w:t xml:space="preserve">wieder </w:t>
                      </w:r>
                      <w:r w:rsidRPr="00480306">
                        <w:rPr>
                          <w:rFonts w:ascii="Brush Script Std" w:hAnsi="Brush Script Std"/>
                          <w:sz w:val="48"/>
                          <w:szCs w:val="48"/>
                        </w:rPr>
                        <w:t>neu anfangen</w:t>
                      </w:r>
                    </w:p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C415C2">
                      <w:pPr>
                        <w:jc w:val="right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2448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9343C4" wp14:editId="569B816E">
                <wp:simplePos x="0" y="0"/>
                <wp:positionH relativeFrom="column">
                  <wp:posOffset>5682681</wp:posOffset>
                </wp:positionH>
                <wp:positionV relativeFrom="paragraph">
                  <wp:posOffset>3996055</wp:posOffset>
                </wp:positionV>
                <wp:extent cx="1859915" cy="3103880"/>
                <wp:effectExtent l="0" t="0" r="0" b="127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310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E24484" w:rsidRPr="007B478D" w:rsidRDefault="00BA32D8" w:rsidP="00E24484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28B508DC" wp14:editId="4421A84D">
                                  <wp:extent cx="1783715" cy="305435"/>
                                  <wp:effectExtent l="0" t="0" r="6985" b="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ckzack-Rot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715" cy="30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4484" w:rsidRDefault="00E24484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47.45pt;margin-top:314.65pt;width:146.45pt;height:24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" filled="f" stroked="f">
                <v:textbox>
                  <w:txbxContent>
                    <w:p w:rsidR="00E24484" w:rsidRPr="007B478D" w:rsidRDefault="00BA32D8" w:rsidP="00E24484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="Brush Script Std" w:hAnsi="Brush Script Std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28B508DC" wp14:editId="4421A84D">
                            <wp:extent cx="1783715" cy="305435"/>
                            <wp:effectExtent l="0" t="0" r="6985" b="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ickzack-Rot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715" cy="305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4484" w:rsidRDefault="00E24484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E2448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C140E3" wp14:editId="5EE31BD4">
                <wp:simplePos x="0" y="0"/>
                <wp:positionH relativeFrom="column">
                  <wp:posOffset>5730240</wp:posOffset>
                </wp:positionH>
                <wp:positionV relativeFrom="paragraph">
                  <wp:posOffset>322580</wp:posOffset>
                </wp:positionV>
                <wp:extent cx="1734185" cy="3103880"/>
                <wp:effectExtent l="0" t="0" r="0" b="127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10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1080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E24484" w:rsidRDefault="00BA32D8" w:rsidP="00E24484">
                            <w:r>
                              <w:rPr>
                                <w:rFonts w:ascii="Brush Script Std" w:hAnsi="Brush Script Std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D9CDC00" wp14:editId="45B0CF21">
                                  <wp:extent cx="1542415" cy="264116"/>
                                  <wp:effectExtent l="0" t="0" r="635" b="3175"/>
                                  <wp:docPr id="26" name="Grafi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ckzack-Rot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2415" cy="264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C415C2">
                            <w:pPr>
                              <w:jc w:val="right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51.2pt;margin-top:25.4pt;width:136.55pt;height:24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" filled="f" stroked="f">
                <v:textbox>
                  <w:txbxContent>
                    <w:p w:rsidR="00E24484" w:rsidRDefault="00BA32D8" w:rsidP="00E24484">
                      <w:r>
                        <w:rPr>
                          <w:rFonts w:ascii="Brush Script Std" w:hAnsi="Brush Script Std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D9CDC00" wp14:editId="45B0CF21">
                            <wp:extent cx="1542415" cy="264116"/>
                            <wp:effectExtent l="0" t="0" r="635" b="3175"/>
                            <wp:docPr id="26" name="Grafi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ickzack-Rot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2415" cy="264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C415C2">
                      <w:pPr>
                        <w:jc w:val="right"/>
                      </w:pPr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E2448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F8C46" wp14:editId="6EA547B9">
                <wp:simplePos x="0" y="0"/>
                <wp:positionH relativeFrom="column">
                  <wp:posOffset>3018155</wp:posOffset>
                </wp:positionH>
                <wp:positionV relativeFrom="paragraph">
                  <wp:posOffset>322580</wp:posOffset>
                </wp:positionV>
                <wp:extent cx="1975485" cy="3103880"/>
                <wp:effectExtent l="0" t="0" r="0" b="127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310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1080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E24484" w:rsidRDefault="00BA32D8" w:rsidP="00E24484">
                            <w:r>
                              <w:rPr>
                                <w:rFonts w:ascii="Brush Script Std" w:hAnsi="Brush Script Std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D9CDC00" wp14:editId="45B0CF21">
                                  <wp:extent cx="1783715" cy="305435"/>
                                  <wp:effectExtent l="0" t="0" r="6985" b="0"/>
                                  <wp:docPr id="25" name="Grafi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ckzack-Rot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715" cy="30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4484" w:rsidRDefault="00E24484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BA32D8" w:rsidP="00E2448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F0B15C4" wp14:editId="374EC7D6">
                                  <wp:extent cx="1783715" cy="1106170"/>
                                  <wp:effectExtent l="0" t="0" r="6985" b="0"/>
                                  <wp:docPr id="292" name="Grafik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mit Adresse + Kont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715" cy="1106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37.65pt;margin-top:25.4pt;width:155.55pt;height:24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" filled="f" stroked="f">
                <v:textbox>
                  <w:txbxContent>
                    <w:p w:rsidR="00E24484" w:rsidRDefault="00BA32D8" w:rsidP="00E24484">
                      <w:r>
                        <w:rPr>
                          <w:rFonts w:ascii="Brush Script Std" w:hAnsi="Brush Script Std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D9CDC00" wp14:editId="45B0CF21">
                            <wp:extent cx="1783715" cy="305435"/>
                            <wp:effectExtent l="0" t="0" r="6985" b="0"/>
                            <wp:docPr id="25" name="Grafi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ickzack-Rot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715" cy="305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4484" w:rsidRDefault="00E24484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BA32D8" w:rsidP="00E2448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F0B15C4" wp14:editId="374EC7D6">
                            <wp:extent cx="1783715" cy="1106170"/>
                            <wp:effectExtent l="0" t="0" r="6985" b="0"/>
                            <wp:docPr id="292" name="Grafik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mit Adresse + Konto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715" cy="1106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</w:txbxContent>
                </v:textbox>
              </v:shape>
            </w:pict>
          </mc:Fallback>
        </mc:AlternateContent>
      </w:r>
      <w:r w:rsidR="00E2448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D6C6E" wp14:editId="5EF5AB46">
                <wp:simplePos x="0" y="0"/>
                <wp:positionH relativeFrom="column">
                  <wp:posOffset>306705</wp:posOffset>
                </wp:positionH>
                <wp:positionV relativeFrom="paragraph">
                  <wp:posOffset>353695</wp:posOffset>
                </wp:positionV>
                <wp:extent cx="1875790" cy="3103880"/>
                <wp:effectExtent l="0" t="0" r="0" b="127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310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1080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97757C" w:rsidRDefault="0097757C" w:rsidP="0097757C">
                            <w:pPr>
                              <w:spacing w:line="276" w:lineRule="auto"/>
                              <w:rPr>
                                <w:rFonts w:ascii="Brush Script Std" w:hAnsi="Brush Script Std" w:cs="Adobe Hebrew"/>
                                <w:sz w:val="66"/>
                                <w:szCs w:val="66"/>
                              </w:rPr>
                            </w:pPr>
                          </w:p>
                          <w:p w:rsidR="00C415C2" w:rsidRDefault="0097757C" w:rsidP="0097757C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ascii="Brush Script Std" w:hAnsi="Brush Script Std" w:cs="Adobe Hebrew"/>
                                <w:sz w:val="66"/>
                                <w:szCs w:val="66"/>
                              </w:rPr>
                              <w:t>der charmante Gott …</w:t>
                            </w:r>
                          </w:p>
                          <w:p w:rsidR="00C415C2" w:rsidRDefault="00C415C2"/>
                          <w:p w:rsidR="0097757C" w:rsidRDefault="0097757C"/>
                          <w:p w:rsidR="0097757C" w:rsidRDefault="0097757C"/>
                          <w:p w:rsidR="0097757C" w:rsidRDefault="0097757C"/>
                          <w:p w:rsidR="00C415C2" w:rsidRDefault="00C415C2" w:rsidP="00C415C2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4.15pt;margin-top:27.85pt;width:147.7pt;height:24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" filled="f" stroked="f">
                <v:textbox>
                  <w:txbxContent>
                    <w:p w:rsidR="0097757C" w:rsidRDefault="0097757C" w:rsidP="0097757C">
                      <w:pPr>
                        <w:spacing w:line="276" w:lineRule="auto"/>
                        <w:rPr>
                          <w:rFonts w:ascii="Brush Script Std" w:hAnsi="Brush Script Std" w:cs="Adobe Hebrew"/>
                          <w:sz w:val="66"/>
                          <w:szCs w:val="66"/>
                        </w:rPr>
                      </w:pPr>
                    </w:p>
                    <w:p w:rsidR="00C415C2" w:rsidRDefault="0097757C" w:rsidP="0097757C">
                      <w:pPr>
                        <w:spacing w:line="276" w:lineRule="auto"/>
                        <w:jc w:val="center"/>
                      </w:pPr>
                      <w:r>
                        <w:rPr>
                          <w:rFonts w:ascii="Brush Script Std" w:hAnsi="Brush Script Std" w:cs="Adobe Hebrew"/>
                          <w:sz w:val="66"/>
                          <w:szCs w:val="66"/>
                        </w:rPr>
                        <w:t>der charmante Gott …</w:t>
                      </w:r>
                    </w:p>
                    <w:p w:rsidR="00C415C2" w:rsidRDefault="00C415C2"/>
                    <w:p w:rsidR="0097757C" w:rsidRDefault="0097757C"/>
                    <w:p w:rsidR="0097757C" w:rsidRDefault="0097757C"/>
                    <w:p w:rsidR="0097757C" w:rsidRDefault="0097757C"/>
                    <w:p w:rsidR="00C415C2" w:rsidRDefault="00C415C2" w:rsidP="00C415C2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E2448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351A19" wp14:editId="3036F891">
                <wp:simplePos x="0" y="0"/>
                <wp:positionH relativeFrom="column">
                  <wp:posOffset>3023870</wp:posOffset>
                </wp:positionH>
                <wp:positionV relativeFrom="paragraph">
                  <wp:posOffset>3971290</wp:posOffset>
                </wp:positionV>
                <wp:extent cx="1975485" cy="3103880"/>
                <wp:effectExtent l="0" t="0" r="0" b="127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310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480306" w:rsidRDefault="00BA32D8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4E0947EC" wp14:editId="5518F862">
                                  <wp:extent cx="1783715" cy="305435"/>
                                  <wp:effectExtent l="0" t="0" r="6985" b="0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ckzack-Rot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715" cy="30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0306" w:rsidRDefault="00480306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480306" w:rsidRDefault="00480306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</w:p>
                          <w:p w:rsidR="00480306" w:rsidRPr="000C70BC" w:rsidRDefault="00480306" w:rsidP="00E24484">
                            <w:pPr>
                              <w:rPr>
                                <w:rFonts w:ascii="Brush Script Std" w:hAnsi="Brush Script Std"/>
                              </w:rPr>
                            </w:pPr>
                          </w:p>
                          <w:p w:rsidR="00480306" w:rsidRDefault="00480306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>… der hilft auch dir!</w:t>
                            </w:r>
                          </w:p>
                          <w:p w:rsidR="00E24484" w:rsidRDefault="00E24484" w:rsidP="00E24484"/>
                          <w:p w:rsidR="00C415C2" w:rsidRDefault="00C415C2" w:rsidP="00E24484"/>
                          <w:p w:rsidR="00480306" w:rsidRDefault="00480306" w:rsidP="00E24484"/>
                          <w:p w:rsidR="00C415C2" w:rsidRDefault="00C415C2" w:rsidP="00E24484"/>
                          <w:p w:rsidR="000C70BC" w:rsidRDefault="000C70BC" w:rsidP="00E24484"/>
                          <w:p w:rsidR="00C415C2" w:rsidRDefault="00C415C2" w:rsidP="00E24484"/>
                          <w:p w:rsidR="00C415C2" w:rsidRDefault="00C415C2" w:rsidP="00C415C2">
                            <w:pPr>
                              <w:jc w:val="right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38.1pt;margin-top:312.7pt;width:155.55pt;height:24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" filled="f" stroked="f">
                <v:textbox>
                  <w:txbxContent>
                    <w:p w:rsidR="00480306" w:rsidRDefault="00BA32D8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>
                        <w:rPr>
                          <w:rFonts w:ascii="Brush Script Std" w:hAnsi="Brush Script Std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4E0947EC" wp14:editId="5518F862">
                            <wp:extent cx="1783715" cy="305435"/>
                            <wp:effectExtent l="0" t="0" r="6985" b="0"/>
                            <wp:docPr id="22" name="Grafi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ickzack-Rot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715" cy="305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0306" w:rsidRDefault="00480306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480306" w:rsidRDefault="00480306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</w:p>
                    <w:p w:rsidR="00480306" w:rsidRPr="000C70BC" w:rsidRDefault="00480306" w:rsidP="00E24484">
                      <w:pPr>
                        <w:rPr>
                          <w:rFonts w:ascii="Brush Script Std" w:hAnsi="Brush Script Std"/>
                        </w:rPr>
                      </w:pPr>
                    </w:p>
                    <w:p w:rsidR="00480306" w:rsidRDefault="00480306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>
                        <w:rPr>
                          <w:rFonts w:ascii="Brush Script Std" w:hAnsi="Brush Script Std"/>
                          <w:sz w:val="48"/>
                          <w:szCs w:val="48"/>
                        </w:rPr>
                        <w:t>… der hilft auch dir!</w:t>
                      </w:r>
                    </w:p>
                    <w:p w:rsidR="00E24484" w:rsidRDefault="00E24484" w:rsidP="00E24484"/>
                    <w:p w:rsidR="00C415C2" w:rsidRDefault="00C415C2" w:rsidP="00E24484"/>
                    <w:p w:rsidR="00480306" w:rsidRDefault="00480306" w:rsidP="00E24484"/>
                    <w:p w:rsidR="00C415C2" w:rsidRDefault="00C415C2" w:rsidP="00E24484"/>
                    <w:p w:rsidR="000C70BC" w:rsidRDefault="000C70BC" w:rsidP="00E24484"/>
                    <w:p w:rsidR="00C415C2" w:rsidRDefault="00C415C2" w:rsidP="00E24484"/>
                    <w:p w:rsidR="00C415C2" w:rsidRDefault="00C415C2" w:rsidP="00C415C2">
                      <w:pPr>
                        <w:jc w:val="right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2448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BFAE74" wp14:editId="4A9487DC">
                <wp:simplePos x="0" y="0"/>
                <wp:positionH relativeFrom="column">
                  <wp:posOffset>8274191</wp:posOffset>
                </wp:positionH>
                <wp:positionV relativeFrom="paragraph">
                  <wp:posOffset>338385</wp:posOffset>
                </wp:positionV>
                <wp:extent cx="1975555" cy="3104444"/>
                <wp:effectExtent l="0" t="0" r="0" b="127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555" cy="3104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1080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045E96" w:rsidRDefault="00BA32D8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D9CDC00" wp14:editId="45B0CF21">
                                  <wp:extent cx="1783715" cy="305435"/>
                                  <wp:effectExtent l="0" t="0" r="6985" b="0"/>
                                  <wp:docPr id="27" name="Grafik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ckzack-Rot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715" cy="30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4484" w:rsidRPr="00480306" w:rsidRDefault="00480306" w:rsidP="00E24484">
                            <w:pP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</w:pPr>
                            <w:r w:rsidRPr="00480306"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>Ich mache Fehler in meinem Leben</w:t>
                            </w:r>
                            <w:r>
                              <w:rPr>
                                <w:rFonts w:ascii="Brush Script Std" w:hAnsi="Brush Script Std"/>
                                <w:sz w:val="48"/>
                                <w:szCs w:val="48"/>
                              </w:rPr>
                              <w:t xml:space="preserve"> …</w:t>
                            </w:r>
                          </w:p>
                          <w:p w:rsidR="00C415C2" w:rsidRDefault="00C415C2" w:rsidP="00E24484"/>
                          <w:p w:rsidR="00C415C2" w:rsidRDefault="00C415C2" w:rsidP="00E24484"/>
                          <w:p w:rsidR="00480306" w:rsidRDefault="00480306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/>
                          <w:p w:rsidR="00C415C2" w:rsidRDefault="00C415C2" w:rsidP="00E24484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51.5pt;margin-top:26.65pt;width:155.55pt;height:24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" filled="f" stroked="f">
                <v:textbox>
                  <w:txbxContent>
                    <w:p w:rsidR="00045E96" w:rsidRDefault="00BA32D8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>
                        <w:rPr>
                          <w:rFonts w:ascii="Brush Script Std" w:hAnsi="Brush Script Std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D9CDC00" wp14:editId="45B0CF21">
                            <wp:extent cx="1783715" cy="305435"/>
                            <wp:effectExtent l="0" t="0" r="6985" b="0"/>
                            <wp:docPr id="27" name="Grafik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ickzack-Rot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715" cy="305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4484" w:rsidRPr="00480306" w:rsidRDefault="00480306" w:rsidP="00E24484">
                      <w:pPr>
                        <w:rPr>
                          <w:rFonts w:ascii="Brush Script Std" w:hAnsi="Brush Script Std"/>
                          <w:sz w:val="48"/>
                          <w:szCs w:val="48"/>
                        </w:rPr>
                      </w:pPr>
                      <w:r w:rsidRPr="00480306">
                        <w:rPr>
                          <w:rFonts w:ascii="Brush Script Std" w:hAnsi="Brush Script Std"/>
                          <w:sz w:val="48"/>
                          <w:szCs w:val="48"/>
                        </w:rPr>
                        <w:t>Ich mache Fehler in meinem Leben</w:t>
                      </w:r>
                      <w:r>
                        <w:rPr>
                          <w:rFonts w:ascii="Brush Script Std" w:hAnsi="Brush Script Std"/>
                          <w:sz w:val="48"/>
                          <w:szCs w:val="48"/>
                        </w:rPr>
                        <w:t xml:space="preserve"> …</w:t>
                      </w:r>
                    </w:p>
                    <w:p w:rsidR="00C415C2" w:rsidRDefault="00C415C2" w:rsidP="00E24484"/>
                    <w:p w:rsidR="00C415C2" w:rsidRDefault="00C415C2" w:rsidP="00E24484"/>
                    <w:p w:rsidR="00480306" w:rsidRDefault="00480306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/>
                    <w:p w:rsidR="00C415C2" w:rsidRDefault="00C415C2" w:rsidP="00E2448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0214C" w:rsidSect="00420392">
      <w:pgSz w:w="16838" w:h="11906" w:orient="landscape"/>
      <w:pgMar w:top="187" w:right="193" w:bottom="193" w:left="187" w:header="709" w:footer="709" w:gutter="0"/>
      <w:cols w:num="4" w:space="7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7"/>
  <w:displayBackgroundShape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392"/>
    <w:rsid w:val="00045E96"/>
    <w:rsid w:val="000C70BC"/>
    <w:rsid w:val="0030769C"/>
    <w:rsid w:val="00383906"/>
    <w:rsid w:val="003A46AB"/>
    <w:rsid w:val="0040214C"/>
    <w:rsid w:val="00420392"/>
    <w:rsid w:val="00480306"/>
    <w:rsid w:val="007B478D"/>
    <w:rsid w:val="007F0A2F"/>
    <w:rsid w:val="00965898"/>
    <w:rsid w:val="0097757C"/>
    <w:rsid w:val="00BA32D8"/>
    <w:rsid w:val="00C415C2"/>
    <w:rsid w:val="00C66C52"/>
    <w:rsid w:val="00E24484"/>
    <w:rsid w:val="00E735CA"/>
    <w:rsid w:val="00F37F8D"/>
    <w:rsid w:val="00F441BA"/>
    <w:rsid w:val="00FE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de5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448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39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448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39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10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9AF6A-54EA-4589-AED1-656B57582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F936FE25.dotm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Hannes Menke</dc:creator>
  <cp:lastModifiedBy>Menke</cp:lastModifiedBy>
  <cp:revision>3</cp:revision>
  <cp:lastPrinted>2014-01-22T15:41:00Z</cp:lastPrinted>
  <dcterms:created xsi:type="dcterms:W3CDTF">2014-01-22T15:40:00Z</dcterms:created>
  <dcterms:modified xsi:type="dcterms:W3CDTF">2014-01-22T15:47:00Z</dcterms:modified>
</cp:coreProperties>
</file>